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2258"/>
        <w:gridCol w:w="7843"/>
      </w:tblGrid>
      <w:tr w:rsidR="00706263" w:rsidTr="00D17F9D">
        <w:trPr>
          <w:trHeight w:val="1738"/>
        </w:trPr>
        <w:tc>
          <w:tcPr>
            <w:tcW w:w="1728" w:type="dxa"/>
          </w:tcPr>
          <w:p w:rsidR="00706263" w:rsidRPr="00D17F9D" w:rsidRDefault="00706263" w:rsidP="00D17F9D">
            <w:pPr>
              <w:pStyle w:val="NormalWeb"/>
              <w:contextualSpacing/>
              <w:jc w:val="both"/>
              <w:rPr>
                <w:color w:val="000000"/>
                <w:sz w:val="26"/>
                <w:szCs w:val="26"/>
              </w:rPr>
            </w:pPr>
            <w:r w:rsidRPr="00D17F9D">
              <w:rPr>
                <w:b/>
                <w:sz w:val="26"/>
                <w:szCs w:val="26"/>
              </w:rPr>
              <w:tab/>
            </w:r>
            <w:r>
              <w:object w:dxaOrig="3509" w:dyaOrig="35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.75pt;height:66.75pt" o:ole="">
                  <v:imagedata r:id="rId4" o:title=""/>
                </v:shape>
                <o:OLEObject Type="Embed" ProgID="CorelDraw.Graphic.16" ShapeID="_x0000_i1025" DrawAspect="Content" ObjectID="_1474705975" r:id="rId5"/>
              </w:object>
            </w:r>
          </w:p>
        </w:tc>
        <w:tc>
          <w:tcPr>
            <w:tcW w:w="7843" w:type="dxa"/>
          </w:tcPr>
          <w:p w:rsidR="00706263" w:rsidRPr="00D17F9D" w:rsidRDefault="00706263" w:rsidP="00D17F9D">
            <w:pPr>
              <w:pStyle w:val="NormalWeb"/>
              <w:shd w:val="clear" w:color="auto" w:fill="FFFFFF"/>
              <w:contextualSpacing/>
              <w:jc w:val="center"/>
              <w:rPr>
                <w:b/>
                <w:sz w:val="26"/>
                <w:szCs w:val="26"/>
              </w:rPr>
            </w:pPr>
            <w:r w:rsidRPr="00D17F9D">
              <w:rPr>
                <w:b/>
                <w:sz w:val="26"/>
                <w:szCs w:val="26"/>
              </w:rPr>
              <w:t>О Федеральном законе «Об основах социального обслуживания граждан в Российской Федерации»</w:t>
            </w:r>
          </w:p>
          <w:p w:rsidR="00706263" w:rsidRPr="00D17F9D" w:rsidRDefault="00706263" w:rsidP="00D17F9D">
            <w:pPr>
              <w:pStyle w:val="NormalWeb"/>
              <w:shd w:val="clear" w:color="auto" w:fill="FFFFFF"/>
              <w:ind w:firstLine="709"/>
              <w:contextualSpacing/>
              <w:jc w:val="center"/>
              <w:rPr>
                <w:b/>
                <w:color w:val="000000"/>
                <w:sz w:val="26"/>
                <w:szCs w:val="26"/>
              </w:rPr>
            </w:pPr>
          </w:p>
          <w:p w:rsidR="00706263" w:rsidRPr="00D17F9D" w:rsidRDefault="00706263" w:rsidP="00D17F9D">
            <w:pPr>
              <w:pStyle w:val="NormalWeb"/>
              <w:ind w:left="-2805" w:firstLine="2805"/>
              <w:contextualSpacing/>
              <w:jc w:val="both"/>
              <w:rPr>
                <w:color w:val="000000"/>
                <w:sz w:val="26"/>
                <w:szCs w:val="26"/>
              </w:rPr>
            </w:pPr>
          </w:p>
        </w:tc>
      </w:tr>
    </w:tbl>
    <w:p w:rsidR="00706263" w:rsidRPr="00D33722" w:rsidRDefault="00706263" w:rsidP="0042019A">
      <w:pPr>
        <w:pStyle w:val="NormalWeb"/>
        <w:shd w:val="clear" w:color="auto" w:fill="FFFFFF"/>
        <w:ind w:firstLine="709"/>
        <w:contextualSpacing/>
        <w:jc w:val="both"/>
        <w:rPr>
          <w:sz w:val="26"/>
          <w:szCs w:val="26"/>
        </w:rPr>
      </w:pPr>
      <w:r w:rsidRPr="00D33722">
        <w:rPr>
          <w:color w:val="000000"/>
          <w:sz w:val="26"/>
          <w:szCs w:val="26"/>
        </w:rPr>
        <w:t>С 1 января 2015 года вступает в силу</w:t>
      </w:r>
      <w:r w:rsidRPr="00D33722">
        <w:rPr>
          <w:sz w:val="26"/>
          <w:szCs w:val="26"/>
        </w:rPr>
        <w:t xml:space="preserve">Федеральный закон от 28 декабря </w:t>
      </w:r>
      <w:smartTag w:uri="urn:schemas-microsoft-com:office:smarttags" w:element="metricconverter">
        <w:smartTagPr>
          <w:attr w:name="ProductID" w:val="2013 г"/>
        </w:smartTagPr>
        <w:r w:rsidRPr="00D33722">
          <w:rPr>
            <w:sz w:val="26"/>
            <w:szCs w:val="26"/>
          </w:rPr>
          <w:t>2013 г</w:t>
        </w:r>
      </w:smartTag>
      <w:r w:rsidRPr="00D33722">
        <w:rPr>
          <w:sz w:val="26"/>
          <w:szCs w:val="26"/>
        </w:rPr>
        <w:t>. № 442-ФЗ «Об основах социального обслуживания граждан в Российской Федерации».</w:t>
      </w:r>
    </w:p>
    <w:p w:rsidR="00706263" w:rsidRPr="00D33722" w:rsidRDefault="00706263" w:rsidP="0042019A">
      <w:pPr>
        <w:pStyle w:val="NormalWeb"/>
        <w:shd w:val="clear" w:color="auto" w:fill="FFFFFF"/>
        <w:ind w:firstLine="709"/>
        <w:contextualSpacing/>
        <w:jc w:val="both"/>
        <w:rPr>
          <w:sz w:val="26"/>
          <w:szCs w:val="26"/>
        </w:rPr>
      </w:pPr>
      <w:r w:rsidRPr="00D33722">
        <w:rPr>
          <w:sz w:val="26"/>
          <w:szCs w:val="26"/>
        </w:rPr>
        <w:t xml:space="preserve">Он не только объединят положения действующих законов </w:t>
      </w:r>
      <w:r w:rsidRPr="00D33722">
        <w:rPr>
          <w:bCs/>
          <w:sz w:val="26"/>
          <w:szCs w:val="26"/>
        </w:rPr>
        <w:t>от 2 августа 1995 года N 122-ФЗ «О социальном обслуживании граждан пожилого возраста и инвалидов» и от 10 декабря 1995 года N 195-ФЗ «Об основах социального обслуживания населения в Российской Федерации», но и вводит новые понятия.</w:t>
      </w:r>
    </w:p>
    <w:p w:rsidR="00706263" w:rsidRPr="00D33722" w:rsidRDefault="00706263" w:rsidP="009B329E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r w:rsidRPr="00D33722">
        <w:rPr>
          <w:rFonts w:ascii="Times New Roman" w:hAnsi="Times New Roman"/>
          <w:sz w:val="26"/>
          <w:szCs w:val="26"/>
        </w:rPr>
        <w:t>Законом определяются основные принципы социального обслуживания, уточняется содержание ряда основных понятий, применяемых в сфере социального обслуживания, определяются формы социального обслуживания, виды социальных услуг и условиях их предоставления, принципы финансового обеспечения деятельности организаций социального обслуживания.</w:t>
      </w:r>
    </w:p>
    <w:p w:rsidR="00706263" w:rsidRPr="00D33722" w:rsidRDefault="00706263" w:rsidP="009B329E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b/>
          <w:i/>
          <w:sz w:val="26"/>
          <w:szCs w:val="26"/>
        </w:rPr>
      </w:pPr>
      <w:r w:rsidRPr="00D33722">
        <w:rPr>
          <w:rFonts w:ascii="Times New Roman" w:hAnsi="Times New Roman"/>
          <w:sz w:val="26"/>
          <w:szCs w:val="26"/>
        </w:rPr>
        <w:t xml:space="preserve">Законом определен перечень </w:t>
      </w:r>
      <w:r w:rsidRPr="00D33722">
        <w:rPr>
          <w:rFonts w:ascii="Times New Roman" w:hAnsi="Times New Roman"/>
          <w:b/>
          <w:i/>
          <w:sz w:val="26"/>
          <w:szCs w:val="26"/>
        </w:rPr>
        <w:t xml:space="preserve">полномочий федеральных органов государственной власти. </w:t>
      </w:r>
    </w:p>
    <w:p w:rsidR="00706263" w:rsidRPr="00D33722" w:rsidRDefault="00706263" w:rsidP="009B329E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r w:rsidRPr="00D33722">
        <w:rPr>
          <w:rFonts w:ascii="Times New Roman" w:hAnsi="Times New Roman"/>
          <w:sz w:val="26"/>
          <w:szCs w:val="26"/>
        </w:rPr>
        <w:t>Минтрудом России осуществляются такие полномочия, как:</w:t>
      </w:r>
    </w:p>
    <w:p w:rsidR="00706263" w:rsidRPr="00D33722" w:rsidRDefault="00706263" w:rsidP="009B329E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r w:rsidRPr="00D33722">
        <w:rPr>
          <w:rFonts w:ascii="Times New Roman" w:hAnsi="Times New Roman"/>
          <w:sz w:val="26"/>
          <w:szCs w:val="26"/>
        </w:rPr>
        <w:t>- выработка и реализация государственной политики в сфере социального обслуживания;</w:t>
      </w:r>
    </w:p>
    <w:p w:rsidR="00706263" w:rsidRPr="00D33722" w:rsidRDefault="00706263" w:rsidP="009B329E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r w:rsidRPr="00D33722">
        <w:rPr>
          <w:rFonts w:ascii="Times New Roman" w:hAnsi="Times New Roman"/>
          <w:sz w:val="26"/>
          <w:szCs w:val="26"/>
        </w:rPr>
        <w:t>- выработка мер по совершенствованию социального обслуживания;</w:t>
      </w:r>
    </w:p>
    <w:p w:rsidR="00706263" w:rsidRPr="00D33722" w:rsidRDefault="00706263" w:rsidP="009B329E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r w:rsidRPr="00D33722">
        <w:rPr>
          <w:rFonts w:ascii="Times New Roman" w:hAnsi="Times New Roman"/>
          <w:sz w:val="26"/>
          <w:szCs w:val="26"/>
        </w:rPr>
        <w:t>- методическое обеспечение социального обслуживания, в том числе в части, касающейся профилактики обстоятельств, обусловливающих нуждаемость в социальном обслуживании;</w:t>
      </w:r>
    </w:p>
    <w:p w:rsidR="00706263" w:rsidRPr="00D33722" w:rsidRDefault="00706263" w:rsidP="009B329E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r w:rsidRPr="00D33722">
        <w:rPr>
          <w:rFonts w:ascii="Times New Roman" w:hAnsi="Times New Roman"/>
          <w:sz w:val="26"/>
          <w:szCs w:val="26"/>
        </w:rPr>
        <w:t>- утверждение примерной номенклатуры организаций социального обслуживания, методических рекомендаций по расчету потребностей субъектов Российской Федерации в развитии сети организаций социального обслуживания, примерного порядка предоставления социальных услуг, правил организации деятельности организаций социального обслуживания, их структурных подразделений, которые включают в себя рекомендуемые нормативы штатной численности, перечень необходимого оборудования для оснащения организаций социального обслуживания, их структурных подразделений и др.</w:t>
      </w:r>
    </w:p>
    <w:p w:rsidR="00706263" w:rsidRPr="00D33722" w:rsidRDefault="00706263" w:rsidP="009B329E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r w:rsidRPr="00D33722">
        <w:rPr>
          <w:rFonts w:ascii="Times New Roman" w:hAnsi="Times New Roman"/>
          <w:sz w:val="26"/>
          <w:szCs w:val="26"/>
        </w:rPr>
        <w:t xml:space="preserve">Уточнен перечень полномочий органов государственной власти </w:t>
      </w:r>
      <w:r w:rsidRPr="00D33722">
        <w:rPr>
          <w:rFonts w:ascii="Times New Roman" w:hAnsi="Times New Roman"/>
          <w:b/>
          <w:i/>
          <w:sz w:val="26"/>
          <w:szCs w:val="26"/>
        </w:rPr>
        <w:t>субъектов Российской Федерации,</w:t>
      </w:r>
      <w:r w:rsidRPr="00D33722">
        <w:rPr>
          <w:rFonts w:ascii="Times New Roman" w:hAnsi="Times New Roman"/>
          <w:sz w:val="26"/>
          <w:szCs w:val="26"/>
        </w:rPr>
        <w:t xml:space="preserve"> в число которых входят: </w:t>
      </w:r>
    </w:p>
    <w:p w:rsidR="00706263" w:rsidRPr="00D33722" w:rsidRDefault="00706263" w:rsidP="009B329E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r w:rsidRPr="00D33722">
        <w:rPr>
          <w:rFonts w:ascii="Times New Roman" w:hAnsi="Times New Roman"/>
          <w:sz w:val="26"/>
          <w:szCs w:val="26"/>
        </w:rPr>
        <w:t>- правовое регулирование и организация социального обслуживания в субъектах Российской Федерации;</w:t>
      </w:r>
    </w:p>
    <w:p w:rsidR="00706263" w:rsidRPr="00D33722" w:rsidRDefault="00706263" w:rsidP="009B329E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r w:rsidRPr="00D33722">
        <w:rPr>
          <w:rFonts w:ascii="Times New Roman" w:hAnsi="Times New Roman"/>
          <w:sz w:val="26"/>
          <w:szCs w:val="26"/>
        </w:rPr>
        <w:t xml:space="preserve">- определение уполномоченного органа субъекта Российской Федерации, в том числе на признание граждан нуждающимися в социальном обслуживании, на составление индивидуальной программы, на осуществление регионального государственного контроля (надзора) в сфере социального обслуживания. </w:t>
      </w:r>
    </w:p>
    <w:p w:rsidR="00706263" w:rsidRPr="00D33722" w:rsidRDefault="00706263" w:rsidP="009B329E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r w:rsidRPr="00D33722">
        <w:rPr>
          <w:rFonts w:ascii="Times New Roman" w:hAnsi="Times New Roman"/>
          <w:sz w:val="26"/>
          <w:szCs w:val="26"/>
        </w:rPr>
        <w:t xml:space="preserve">- утверждение законом субъекта Российской Федерации перечня социальных услуг, предоставляемых поставщиками социальных услуг; </w:t>
      </w:r>
    </w:p>
    <w:p w:rsidR="00706263" w:rsidRPr="00D33722" w:rsidRDefault="00706263" w:rsidP="009B329E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r w:rsidRPr="00D33722">
        <w:rPr>
          <w:rFonts w:ascii="Times New Roman" w:hAnsi="Times New Roman"/>
          <w:sz w:val="26"/>
          <w:szCs w:val="26"/>
        </w:rPr>
        <w:t>- утверждение порядка организации осуществления регионального государственного контроля (надзора) в сфере социального обслуживания, размера платы за предоставление социальных услуг и порядка ее взимания, номенклатуры организаций социального обслуживания в субъекте Российской Федерации, норм питания в организациях социального обслуживания субъекта Российской Федерации и др.</w:t>
      </w:r>
    </w:p>
    <w:p w:rsidR="00706263" w:rsidRPr="00D33722" w:rsidRDefault="00706263" w:rsidP="009B329E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r w:rsidRPr="00D33722">
        <w:rPr>
          <w:rFonts w:ascii="Times New Roman" w:hAnsi="Times New Roman"/>
          <w:sz w:val="26"/>
          <w:szCs w:val="26"/>
        </w:rPr>
        <w:t xml:space="preserve">Действие Закона распространяется на граждан Российской Федерации, на иностранных граждан и лиц без гражданства, постоянно проживающих на территории Российской Федерации, беженцев (далее – гражданин). </w:t>
      </w:r>
    </w:p>
    <w:p w:rsidR="00706263" w:rsidRPr="00D33722" w:rsidRDefault="00706263" w:rsidP="009B329E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r w:rsidRPr="00D33722">
        <w:rPr>
          <w:rFonts w:ascii="Times New Roman" w:hAnsi="Times New Roman"/>
          <w:sz w:val="26"/>
          <w:szCs w:val="26"/>
        </w:rPr>
        <w:t xml:space="preserve">Социальное обслуживание основывается на </w:t>
      </w:r>
      <w:r w:rsidRPr="00D33722">
        <w:rPr>
          <w:rFonts w:ascii="Times New Roman" w:hAnsi="Times New Roman"/>
          <w:b/>
          <w:i/>
          <w:sz w:val="26"/>
          <w:szCs w:val="26"/>
        </w:rPr>
        <w:t>заявительном принципе</w:t>
      </w:r>
      <w:r w:rsidRPr="00D33722">
        <w:rPr>
          <w:rFonts w:ascii="Times New Roman" w:hAnsi="Times New Roman"/>
          <w:sz w:val="26"/>
          <w:szCs w:val="26"/>
        </w:rPr>
        <w:t xml:space="preserve">. Предоставление социальных услуг и отказ от них возможны только с учетом волеизъявления получателя. О предоставлении социальных услуг гражданин (его законный представитель) может обращаться непосредственно сам или по его просьбе иные граждане, государственные органы, органы местного самоуправления, общественные объединения, как в уполномоченный орган государственной власти субъекта Российской Федерации, либо непосредственно к поставщику социальных услуг с письменным либо электронным заявлением о предоставлении социального обслуживания (статья 14 Закона). Форма заявления о предоставлении социальных услуг утверждается Минтрудом России (статья 7 Закона). </w:t>
      </w:r>
    </w:p>
    <w:p w:rsidR="00706263" w:rsidRPr="00D33722" w:rsidRDefault="00706263" w:rsidP="009B329E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r w:rsidRPr="00D33722">
        <w:rPr>
          <w:rFonts w:ascii="Times New Roman" w:hAnsi="Times New Roman"/>
          <w:sz w:val="26"/>
          <w:szCs w:val="26"/>
        </w:rPr>
        <w:t xml:space="preserve">Законом вводятся новые понятия </w:t>
      </w:r>
      <w:r w:rsidRPr="00D33722">
        <w:rPr>
          <w:rFonts w:ascii="Times New Roman" w:hAnsi="Times New Roman"/>
          <w:b/>
          <w:i/>
          <w:sz w:val="26"/>
          <w:szCs w:val="26"/>
        </w:rPr>
        <w:t>«получатель социальных услуг», «поставщик социальных услуг», «профилактика обстоятельств, обусловливающих нуждаемость в социальном обслуживании»,</w:t>
      </w:r>
      <w:r w:rsidRPr="00D33722">
        <w:rPr>
          <w:rFonts w:ascii="Times New Roman" w:hAnsi="Times New Roman"/>
          <w:sz w:val="26"/>
          <w:szCs w:val="26"/>
        </w:rPr>
        <w:t xml:space="preserve"> понятие </w:t>
      </w:r>
      <w:r w:rsidRPr="00D33722">
        <w:rPr>
          <w:rFonts w:ascii="Times New Roman" w:hAnsi="Times New Roman"/>
          <w:b/>
          <w:i/>
          <w:sz w:val="26"/>
          <w:szCs w:val="26"/>
        </w:rPr>
        <w:t>«стандарт социальной услуги»</w:t>
      </w:r>
      <w:r w:rsidRPr="00D33722">
        <w:rPr>
          <w:rFonts w:ascii="Times New Roman" w:hAnsi="Times New Roman"/>
          <w:sz w:val="26"/>
          <w:szCs w:val="26"/>
        </w:rPr>
        <w:t xml:space="preserve"> излагается в новой редакции (основные требования к объему, периодичности и качеству предоставления социальной услуги), при этом стандарт социальной услуги является составной частью порядка предоставления социальных услуг.</w:t>
      </w:r>
    </w:p>
    <w:p w:rsidR="00706263" w:rsidRPr="00D33722" w:rsidRDefault="00706263" w:rsidP="009B329E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r w:rsidRPr="00D33722">
        <w:rPr>
          <w:rFonts w:ascii="Times New Roman" w:hAnsi="Times New Roman"/>
          <w:sz w:val="26"/>
          <w:szCs w:val="26"/>
        </w:rPr>
        <w:t>В Законе не содержится понятие</w:t>
      </w:r>
      <w:r w:rsidRPr="00D33722">
        <w:rPr>
          <w:rFonts w:ascii="Times New Roman" w:hAnsi="Times New Roman"/>
          <w:b/>
          <w:i/>
          <w:sz w:val="26"/>
          <w:szCs w:val="26"/>
        </w:rPr>
        <w:t>«трудная жизненная ситуация»</w:t>
      </w:r>
      <w:r w:rsidRPr="00D33722">
        <w:rPr>
          <w:rFonts w:ascii="Times New Roman" w:hAnsi="Times New Roman"/>
          <w:sz w:val="26"/>
          <w:szCs w:val="26"/>
        </w:rPr>
        <w:t xml:space="preserve">, ранее предусмотренного Федеральным законом от 10 декабря </w:t>
      </w:r>
      <w:smartTag w:uri="urn:schemas-microsoft-com:office:smarttags" w:element="metricconverter">
        <w:smartTagPr>
          <w:attr w:name="ProductID" w:val="1995 г"/>
        </w:smartTagPr>
        <w:r w:rsidRPr="00D33722">
          <w:rPr>
            <w:rFonts w:ascii="Times New Roman" w:hAnsi="Times New Roman"/>
            <w:sz w:val="26"/>
            <w:szCs w:val="26"/>
          </w:rPr>
          <w:t>1995 г</w:t>
        </w:r>
      </w:smartTag>
      <w:r w:rsidRPr="00D33722">
        <w:rPr>
          <w:rFonts w:ascii="Times New Roman" w:hAnsi="Times New Roman"/>
          <w:sz w:val="26"/>
          <w:szCs w:val="26"/>
        </w:rPr>
        <w:t xml:space="preserve">. № 195-ФЗ. Вместо этого, четко установлены </w:t>
      </w:r>
      <w:r w:rsidRPr="00D33722">
        <w:rPr>
          <w:rFonts w:ascii="Times New Roman" w:hAnsi="Times New Roman"/>
          <w:b/>
          <w:i/>
          <w:sz w:val="26"/>
          <w:szCs w:val="26"/>
        </w:rPr>
        <w:t>обстоятельства, при наличии которых граждане признаются нуждающимися в социальном обслуживании</w:t>
      </w:r>
      <w:r w:rsidRPr="00D33722">
        <w:rPr>
          <w:rFonts w:ascii="Times New Roman" w:hAnsi="Times New Roman"/>
          <w:sz w:val="26"/>
          <w:szCs w:val="26"/>
        </w:rPr>
        <w:t xml:space="preserve"> (статья 15 Закона). К числу таких обстоятельств относятся, в частности, полная или частичная утрата способности либо возможности осуществлять самообслуживание, самостоятельно передвигаться, обеспечивать основные жизненные потребности в силу заболевания, травмы, возраста или наличия инвалидности и другое. </w:t>
      </w:r>
    </w:p>
    <w:p w:rsidR="00706263" w:rsidRPr="00D33722" w:rsidRDefault="00706263" w:rsidP="009B329E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r w:rsidRPr="00D33722">
        <w:rPr>
          <w:rFonts w:ascii="Times New Roman" w:hAnsi="Times New Roman"/>
          <w:sz w:val="26"/>
          <w:szCs w:val="26"/>
        </w:rPr>
        <w:t xml:space="preserve">Закон предполагает индивидуальный подход к установлению получателям необходимых им социальных услуг исходя из потребности гражданина в социальных услугах. Составленная </w:t>
      </w:r>
      <w:r w:rsidRPr="00D33722">
        <w:rPr>
          <w:rFonts w:ascii="Times New Roman" w:hAnsi="Times New Roman"/>
          <w:b/>
          <w:i/>
          <w:sz w:val="26"/>
          <w:szCs w:val="26"/>
        </w:rPr>
        <w:t>индивидуальная программа предоставления социальных услуг</w:t>
      </w:r>
      <w:r w:rsidRPr="00D33722">
        <w:rPr>
          <w:rFonts w:ascii="Times New Roman" w:hAnsi="Times New Roman"/>
          <w:sz w:val="26"/>
          <w:szCs w:val="26"/>
        </w:rPr>
        <w:t xml:space="preserve"> пересматривается в зависимости от изменения потребности гражданина в социальных услугах не реже чем раз в три года.</w:t>
      </w:r>
    </w:p>
    <w:p w:rsidR="00706263" w:rsidRPr="00D33722" w:rsidRDefault="00706263" w:rsidP="009B329E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r w:rsidRPr="00D33722">
        <w:rPr>
          <w:rFonts w:ascii="Times New Roman" w:hAnsi="Times New Roman"/>
          <w:sz w:val="26"/>
          <w:szCs w:val="26"/>
        </w:rPr>
        <w:t xml:space="preserve">Социальные услуги предоставляются на основании </w:t>
      </w:r>
      <w:r w:rsidRPr="00D33722">
        <w:rPr>
          <w:rFonts w:ascii="Times New Roman" w:hAnsi="Times New Roman"/>
          <w:b/>
          <w:i/>
          <w:sz w:val="26"/>
          <w:szCs w:val="26"/>
        </w:rPr>
        <w:t>договора,</w:t>
      </w:r>
      <w:r w:rsidRPr="00D33722">
        <w:rPr>
          <w:rFonts w:ascii="Times New Roman" w:hAnsi="Times New Roman"/>
          <w:sz w:val="26"/>
          <w:szCs w:val="26"/>
        </w:rPr>
        <w:t xml:space="preserve"> заключаемого между поставщиком социальных услуг и гражданином либо его законным представителем, на основании индивидуальной программы предоставления социальных услуг в суточный срок с даты представления индивидуальной программы предоставления социальных услуг поставщику социальных услуг (статья 17 Закона). </w:t>
      </w:r>
    </w:p>
    <w:p w:rsidR="00706263" w:rsidRPr="00D33722" w:rsidRDefault="00706263" w:rsidP="009B329E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r w:rsidRPr="00D33722">
        <w:rPr>
          <w:rFonts w:ascii="Times New Roman" w:hAnsi="Times New Roman"/>
          <w:sz w:val="26"/>
          <w:szCs w:val="26"/>
        </w:rPr>
        <w:t>В субъектах Российской Федерации должен вестись</w:t>
      </w:r>
      <w:r w:rsidRPr="00D33722">
        <w:rPr>
          <w:rFonts w:ascii="Times New Roman" w:hAnsi="Times New Roman"/>
          <w:b/>
          <w:i/>
          <w:sz w:val="26"/>
          <w:szCs w:val="26"/>
        </w:rPr>
        <w:t>реестр поставщиков социальных услуг и регистр получателей социальных услуг</w:t>
      </w:r>
      <w:r w:rsidRPr="00D33722">
        <w:rPr>
          <w:rFonts w:ascii="Times New Roman" w:hAnsi="Times New Roman"/>
          <w:sz w:val="26"/>
          <w:szCs w:val="26"/>
        </w:rPr>
        <w:t xml:space="preserve"> (статьи 24-26 Закона). </w:t>
      </w:r>
    </w:p>
    <w:p w:rsidR="00706263" w:rsidRPr="00D33722" w:rsidRDefault="00706263" w:rsidP="009B329E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r w:rsidRPr="00D33722">
        <w:rPr>
          <w:rFonts w:ascii="Times New Roman" w:hAnsi="Times New Roman"/>
          <w:sz w:val="26"/>
          <w:szCs w:val="26"/>
        </w:rPr>
        <w:t xml:space="preserve">Также Законом определяются условия предоставления социальных услуг </w:t>
      </w:r>
      <w:r w:rsidRPr="00D33722">
        <w:rPr>
          <w:rFonts w:ascii="Times New Roman" w:hAnsi="Times New Roman"/>
          <w:b/>
          <w:i/>
          <w:sz w:val="26"/>
          <w:szCs w:val="26"/>
        </w:rPr>
        <w:t>на бесплатной и платной основе,</w:t>
      </w:r>
      <w:r w:rsidRPr="00D33722">
        <w:rPr>
          <w:rFonts w:ascii="Times New Roman" w:hAnsi="Times New Roman"/>
          <w:sz w:val="26"/>
          <w:szCs w:val="26"/>
        </w:rPr>
        <w:t xml:space="preserve"> а также категории граждан, которым социальные услуги предоставляются бесплатно и за плату на дому, в полустационарных и стационарных условиях. </w:t>
      </w:r>
    </w:p>
    <w:p w:rsidR="00706263" w:rsidRPr="00D33722" w:rsidRDefault="00706263" w:rsidP="009B329E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r w:rsidRPr="00D33722">
        <w:rPr>
          <w:rFonts w:ascii="Times New Roman" w:hAnsi="Times New Roman"/>
          <w:sz w:val="26"/>
          <w:szCs w:val="26"/>
        </w:rPr>
        <w:t xml:space="preserve">Социальные услуги предоставляются </w:t>
      </w:r>
      <w:r w:rsidRPr="00D33722">
        <w:rPr>
          <w:rFonts w:ascii="Times New Roman" w:hAnsi="Times New Roman"/>
          <w:b/>
          <w:i/>
          <w:sz w:val="26"/>
          <w:szCs w:val="26"/>
        </w:rPr>
        <w:t>бесплатно</w:t>
      </w:r>
      <w:r w:rsidRPr="00D33722">
        <w:rPr>
          <w:rFonts w:ascii="Times New Roman" w:hAnsi="Times New Roman"/>
          <w:sz w:val="26"/>
          <w:szCs w:val="26"/>
        </w:rPr>
        <w:t xml:space="preserve">, если на дату обращения среднедушевой доход получателя социальных услуг ниже, либо равен </w:t>
      </w:r>
      <w:r w:rsidRPr="00D33722">
        <w:rPr>
          <w:rFonts w:ascii="Times New Roman" w:hAnsi="Times New Roman"/>
          <w:b/>
          <w:i/>
          <w:sz w:val="26"/>
          <w:szCs w:val="26"/>
        </w:rPr>
        <w:t>полуторной величине прожиточного минимума</w:t>
      </w:r>
      <w:r w:rsidRPr="00D33722">
        <w:rPr>
          <w:rFonts w:ascii="Times New Roman" w:hAnsi="Times New Roman"/>
          <w:sz w:val="26"/>
          <w:szCs w:val="26"/>
        </w:rPr>
        <w:t xml:space="preserve">, установленного в субъекте Российской Федерации для основных социально-демографических групп населения (в настоящее время – </w:t>
      </w:r>
      <w:r w:rsidRPr="00D33722">
        <w:rPr>
          <w:rFonts w:ascii="Times New Roman" w:hAnsi="Times New Roman"/>
          <w:b/>
          <w:i/>
          <w:sz w:val="26"/>
          <w:szCs w:val="26"/>
        </w:rPr>
        <w:t>одна величина прожиточного миним</w:t>
      </w:r>
      <w:r w:rsidRPr="00D33722">
        <w:rPr>
          <w:rFonts w:ascii="Times New Roman" w:hAnsi="Times New Roman"/>
          <w:sz w:val="26"/>
          <w:szCs w:val="26"/>
        </w:rPr>
        <w:t>ума).</w:t>
      </w:r>
    </w:p>
    <w:p w:rsidR="00706263" w:rsidRPr="00D33722" w:rsidRDefault="00706263" w:rsidP="009B329E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r w:rsidRPr="00D33722">
        <w:rPr>
          <w:rFonts w:ascii="Times New Roman" w:hAnsi="Times New Roman"/>
          <w:sz w:val="26"/>
          <w:szCs w:val="26"/>
        </w:rPr>
        <w:t xml:space="preserve">В субъекте Российской Федерации утверждается перечень предоставляемых в различных формах социального обслуживания социальных услуг (статья 8 Закона) на основании утвержденного Правительством Российской Федерации примерного перечня видов социальных услуг, а также порядки предоставления социальных услуг, обязательные для исполнения поставщиками социальных услуг на территории субъекта Российской Федерации (статья 7 Закона). </w:t>
      </w:r>
    </w:p>
    <w:p w:rsidR="00706263" w:rsidRPr="00D33722" w:rsidRDefault="00706263" w:rsidP="009B329E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r w:rsidRPr="00D33722">
        <w:rPr>
          <w:rFonts w:ascii="Times New Roman" w:hAnsi="Times New Roman"/>
          <w:sz w:val="26"/>
          <w:szCs w:val="26"/>
        </w:rPr>
        <w:t xml:space="preserve">В качестве самостоятельного вида социальных услуг определены </w:t>
      </w:r>
      <w:r w:rsidRPr="00D33722">
        <w:rPr>
          <w:rFonts w:ascii="Times New Roman" w:hAnsi="Times New Roman"/>
          <w:b/>
          <w:i/>
          <w:sz w:val="26"/>
          <w:szCs w:val="26"/>
        </w:rPr>
        <w:t xml:space="preserve">срочные социальные услуги </w:t>
      </w:r>
      <w:r w:rsidRPr="00D33722">
        <w:rPr>
          <w:rFonts w:ascii="Times New Roman" w:hAnsi="Times New Roman"/>
          <w:sz w:val="26"/>
          <w:szCs w:val="26"/>
        </w:rPr>
        <w:t xml:space="preserve">(статья 21 Закона), предоставляемые </w:t>
      </w:r>
      <w:r w:rsidRPr="00D33722">
        <w:rPr>
          <w:rFonts w:ascii="Times New Roman" w:hAnsi="Times New Roman"/>
          <w:b/>
          <w:i/>
          <w:sz w:val="26"/>
          <w:szCs w:val="26"/>
        </w:rPr>
        <w:t>без составления индивидуальной программы и без заключения договора о предоставлении социальных услуг</w:t>
      </w:r>
      <w:r w:rsidRPr="00D33722">
        <w:rPr>
          <w:rFonts w:ascii="Times New Roman" w:hAnsi="Times New Roman"/>
          <w:sz w:val="26"/>
          <w:szCs w:val="26"/>
        </w:rPr>
        <w:t xml:space="preserve"> в целях оказания неотложной помощи в сроки, обусловленные  нуждаемостью получателя социальных услуг. </w:t>
      </w:r>
    </w:p>
    <w:p w:rsidR="00706263" w:rsidRPr="00D33722" w:rsidRDefault="00706263" w:rsidP="009B329E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r w:rsidRPr="00D33722">
        <w:rPr>
          <w:rFonts w:ascii="Times New Roman" w:hAnsi="Times New Roman"/>
          <w:sz w:val="26"/>
          <w:szCs w:val="26"/>
        </w:rPr>
        <w:t xml:space="preserve">Кроме того, Законом введено </w:t>
      </w:r>
      <w:r w:rsidRPr="00D33722">
        <w:rPr>
          <w:rFonts w:ascii="Times New Roman" w:hAnsi="Times New Roman"/>
          <w:b/>
          <w:i/>
          <w:sz w:val="26"/>
          <w:szCs w:val="26"/>
        </w:rPr>
        <w:t>социальное сопровождение</w:t>
      </w:r>
      <w:r w:rsidRPr="00D33722">
        <w:rPr>
          <w:rFonts w:ascii="Times New Roman" w:hAnsi="Times New Roman"/>
          <w:sz w:val="26"/>
          <w:szCs w:val="26"/>
        </w:rPr>
        <w:t xml:space="preserve"> граждан при предоставлении социальных услуг, предполагающее содействие в предоставлении медицинской, психологической, педагогической, юридической, социальной помощи, не относящейся к социальным услугам. </w:t>
      </w:r>
    </w:p>
    <w:p w:rsidR="00706263" w:rsidRPr="00D33722" w:rsidRDefault="00706263" w:rsidP="009B329E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r w:rsidRPr="00D33722">
        <w:rPr>
          <w:rFonts w:ascii="Times New Roman" w:hAnsi="Times New Roman"/>
          <w:sz w:val="26"/>
          <w:szCs w:val="26"/>
        </w:rPr>
        <w:t xml:space="preserve">Поставщику социальных услуг компенсируются затраты на предоставление социальных услуг в соответствии со стоимостью индивидуальной программы рассчитанной по </w:t>
      </w:r>
      <w:r w:rsidRPr="00D33722">
        <w:rPr>
          <w:rFonts w:ascii="Times New Roman" w:hAnsi="Times New Roman"/>
          <w:b/>
          <w:i/>
          <w:sz w:val="26"/>
          <w:szCs w:val="26"/>
        </w:rPr>
        <w:t>подушевым нормативам</w:t>
      </w:r>
      <w:r w:rsidRPr="00D33722">
        <w:rPr>
          <w:rFonts w:ascii="Times New Roman" w:hAnsi="Times New Roman"/>
          <w:sz w:val="26"/>
          <w:szCs w:val="26"/>
        </w:rPr>
        <w:t xml:space="preserve"> финансирования социальной услуги. </w:t>
      </w:r>
    </w:p>
    <w:p w:rsidR="00706263" w:rsidRPr="00D33722" w:rsidRDefault="00706263" w:rsidP="009B329E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hyperlink r:id="rId6" w:history="1">
        <w:r w:rsidRPr="00D33722">
          <w:rPr>
            <w:rStyle w:val="Hyperlink"/>
            <w:rFonts w:ascii="Times New Roman" w:hAnsi="Times New Roman"/>
            <w:color w:val="auto"/>
            <w:sz w:val="26"/>
            <w:szCs w:val="26"/>
            <w:u w:val="none"/>
          </w:rPr>
          <w:t>Закон</w:t>
        </w:r>
      </w:hyperlink>
      <w:r w:rsidRPr="00D33722">
        <w:rPr>
          <w:rFonts w:ascii="Times New Roman" w:hAnsi="Times New Roman"/>
          <w:sz w:val="26"/>
          <w:szCs w:val="26"/>
        </w:rPr>
        <w:t xml:space="preserve"> предполагает осуществление </w:t>
      </w:r>
      <w:r w:rsidRPr="00D33722">
        <w:rPr>
          <w:rFonts w:ascii="Times New Roman" w:hAnsi="Times New Roman"/>
          <w:b/>
          <w:i/>
          <w:sz w:val="26"/>
          <w:szCs w:val="26"/>
        </w:rPr>
        <w:t>межведомственного взаимодействия</w:t>
      </w:r>
      <w:r w:rsidRPr="00D33722">
        <w:rPr>
          <w:rFonts w:ascii="Times New Roman" w:hAnsi="Times New Roman"/>
          <w:sz w:val="26"/>
          <w:szCs w:val="26"/>
        </w:rPr>
        <w:t xml:space="preserve"> при предоставлении социальных услуг на основе регламентов, утверждаемых органами государственной власти субъектов Российской Федерации. </w:t>
      </w:r>
    </w:p>
    <w:p w:rsidR="00706263" w:rsidRPr="00D33722" w:rsidRDefault="00706263" w:rsidP="009B329E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hyperlink r:id="rId7" w:history="1">
        <w:r w:rsidRPr="00D33722">
          <w:rPr>
            <w:rStyle w:val="Hyperlink"/>
            <w:rFonts w:ascii="Times New Roman" w:hAnsi="Times New Roman"/>
            <w:color w:val="auto"/>
            <w:sz w:val="26"/>
            <w:szCs w:val="26"/>
            <w:u w:val="none"/>
          </w:rPr>
          <w:t>Закон</w:t>
        </w:r>
      </w:hyperlink>
      <w:r w:rsidRPr="00D33722">
        <w:rPr>
          <w:rFonts w:ascii="Times New Roman" w:hAnsi="Times New Roman"/>
          <w:sz w:val="26"/>
          <w:szCs w:val="26"/>
        </w:rPr>
        <w:t xml:space="preserve"> содержит нормы, предусматривающие осуществление контроля (надзора) в сфере социального обслуживания, в том числе общественного контроля.</w:t>
      </w:r>
    </w:p>
    <w:p w:rsidR="00706263" w:rsidRPr="00D33722" w:rsidRDefault="00706263" w:rsidP="009B329E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r w:rsidRPr="00D33722">
        <w:rPr>
          <w:rFonts w:ascii="Times New Roman" w:hAnsi="Times New Roman"/>
          <w:sz w:val="26"/>
          <w:szCs w:val="26"/>
        </w:rPr>
        <w:t xml:space="preserve">Предусмотрены переходные положения, в соответствии с которыми утверждаемый органами государственной власти субъектов Российской Федерации в связи с принятием Закона перечень социальных услуг, не может быть сокращен по сравнению с перечнем таких услуг, установленным в субъекте Российской Федерации по состоянию на 31 декабря 2014 года. </w:t>
      </w:r>
    </w:p>
    <w:p w:rsidR="00706263" w:rsidRPr="00D33722" w:rsidRDefault="00706263" w:rsidP="009B329E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sz w:val="26"/>
          <w:szCs w:val="26"/>
        </w:rPr>
      </w:pPr>
      <w:r w:rsidRPr="00D33722">
        <w:rPr>
          <w:rFonts w:ascii="Times New Roman" w:hAnsi="Times New Roman"/>
          <w:sz w:val="26"/>
          <w:szCs w:val="26"/>
        </w:rPr>
        <w:t>Для получателей социальных услуг, у которых право на получение социальных услуг возникло в соответствии с действовавшим до вступления в силу Закона порядком предоставления социальных услуг, вновь устанавливаемые размеры платы за предоставление социальных услуг и условия ее предоставления не могут быть выше размеров платы за предоставление этим лицам соответствующих услуг, установленных по состоянию на 31 декабря 2014 года, а условия предоставления соответствующих социальных услуг не могут быть ухудшены по сравнению с условиями, установленными по состоянию на 31 декабря 2014 года.</w:t>
      </w:r>
    </w:p>
    <w:p w:rsidR="00706263" w:rsidRPr="00D33722" w:rsidRDefault="00706263" w:rsidP="009B329E">
      <w:pPr>
        <w:spacing w:line="240" w:lineRule="auto"/>
        <w:contextualSpacing/>
        <w:rPr>
          <w:sz w:val="26"/>
          <w:szCs w:val="26"/>
        </w:rPr>
      </w:pPr>
    </w:p>
    <w:sectPr w:rsidR="00706263" w:rsidRPr="00D33722" w:rsidSect="0001128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B329E"/>
    <w:rsid w:val="00011284"/>
    <w:rsid w:val="001673EF"/>
    <w:rsid w:val="002B1A97"/>
    <w:rsid w:val="002B65E0"/>
    <w:rsid w:val="002F19F5"/>
    <w:rsid w:val="00363E5B"/>
    <w:rsid w:val="003A1D88"/>
    <w:rsid w:val="003D2ABD"/>
    <w:rsid w:val="0042019A"/>
    <w:rsid w:val="00423530"/>
    <w:rsid w:val="00461304"/>
    <w:rsid w:val="00521F5A"/>
    <w:rsid w:val="005433AC"/>
    <w:rsid w:val="005911E2"/>
    <w:rsid w:val="005A39F3"/>
    <w:rsid w:val="00640CCB"/>
    <w:rsid w:val="00706263"/>
    <w:rsid w:val="00711698"/>
    <w:rsid w:val="0075460E"/>
    <w:rsid w:val="0085043A"/>
    <w:rsid w:val="009144BC"/>
    <w:rsid w:val="009B329E"/>
    <w:rsid w:val="00A338E1"/>
    <w:rsid w:val="00A3480D"/>
    <w:rsid w:val="00A8174F"/>
    <w:rsid w:val="00AA7A1B"/>
    <w:rsid w:val="00B477D6"/>
    <w:rsid w:val="00BA5F3B"/>
    <w:rsid w:val="00C46437"/>
    <w:rsid w:val="00D17F9D"/>
    <w:rsid w:val="00D33722"/>
    <w:rsid w:val="00E41DAD"/>
    <w:rsid w:val="00EA0CF0"/>
    <w:rsid w:val="00FB1257"/>
    <w:rsid w:val="00FC6321"/>
    <w:rsid w:val="00FD05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29E"/>
    <w:pPr>
      <w:spacing w:after="200" w:line="276" w:lineRule="auto"/>
    </w:pPr>
    <w:rPr>
      <w:rFonts w:ascii="Calibri" w:hAnsi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9B329E"/>
    <w:rPr>
      <w:rFonts w:cs="Times New Roman"/>
      <w:color w:val="336699"/>
      <w:u w:val="single"/>
    </w:rPr>
  </w:style>
  <w:style w:type="paragraph" w:styleId="NormalWeb">
    <w:name w:val="Normal (Web)"/>
    <w:basedOn w:val="Normal"/>
    <w:uiPriority w:val="99"/>
    <w:semiHidden/>
    <w:rsid w:val="009B329E"/>
    <w:pPr>
      <w:spacing w:before="240" w:after="24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2B6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B65E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locked/>
    <w:rsid w:val="0085043A"/>
    <w:pPr>
      <w:spacing w:after="200" w:line="276" w:lineRule="auto"/>
    </w:pPr>
    <w:rPr>
      <w:rFonts w:ascii="Calibri" w:eastAsia="Times New Roman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6636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6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7115E363B335638683A88223754D459AA70225C9F2F80C31EFF765C639i1E6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7115E363B335638683A88223754D459AA70225C9F2F80C31EFF765C639i1E6G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3</Pages>
  <Words>1340</Words>
  <Characters>7638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Ильина</cp:lastModifiedBy>
  <cp:revision>5</cp:revision>
  <cp:lastPrinted>2014-10-09T00:09:00Z</cp:lastPrinted>
  <dcterms:created xsi:type="dcterms:W3CDTF">2014-10-09T01:14:00Z</dcterms:created>
  <dcterms:modified xsi:type="dcterms:W3CDTF">2014-10-13T01:46:00Z</dcterms:modified>
</cp:coreProperties>
</file>